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EB57D" w14:textId="77777777" w:rsidR="00056B66" w:rsidRDefault="00000000">
      <w:pPr>
        <w:ind w:left="3969"/>
      </w:pPr>
      <w:r>
        <w:rPr>
          <w:caps/>
          <w:color w:val="000000"/>
          <w:szCs w:val="24"/>
        </w:rPr>
        <w:t>patvirtinta</w:t>
      </w:r>
    </w:p>
    <w:p w14:paraId="7545799D" w14:textId="77777777" w:rsidR="00056B66" w:rsidRDefault="00000000">
      <w:pPr>
        <w:ind w:left="3969"/>
        <w:rPr>
          <w:color w:val="000000"/>
          <w:szCs w:val="24"/>
        </w:rPr>
      </w:pPr>
      <w:r>
        <w:rPr>
          <w:color w:val="000000"/>
          <w:szCs w:val="24"/>
        </w:rPr>
        <w:t xml:space="preserve">Lietuvos Respublikos sveikatos apsaugos ministro </w:t>
      </w:r>
    </w:p>
    <w:p w14:paraId="055769F5" w14:textId="77777777" w:rsidR="00056B66" w:rsidRDefault="00000000">
      <w:pPr>
        <w:ind w:left="3969"/>
        <w:rPr>
          <w:color w:val="000000"/>
          <w:szCs w:val="24"/>
        </w:rPr>
      </w:pPr>
      <w:r>
        <w:rPr>
          <w:color w:val="000000"/>
          <w:szCs w:val="24"/>
        </w:rPr>
        <w:t>2001 m. lapkričio 9 d. įsakymu Nr. 583</w:t>
      </w:r>
    </w:p>
    <w:p w14:paraId="0588A177" w14:textId="77777777" w:rsidR="00056B66" w:rsidRDefault="00000000">
      <w:pPr>
        <w:ind w:left="3969"/>
        <w:rPr>
          <w:color w:val="000000"/>
          <w:szCs w:val="24"/>
        </w:rPr>
      </w:pPr>
      <w:r>
        <w:rPr>
          <w:color w:val="000000"/>
          <w:szCs w:val="24"/>
        </w:rPr>
        <w:t>(Lietuvos Respublikos sveikatos apsaugos ministro</w:t>
      </w:r>
    </w:p>
    <w:p w14:paraId="65A71451" w14:textId="77777777" w:rsidR="00056B66" w:rsidRDefault="00000000">
      <w:pPr>
        <w:ind w:left="3969"/>
      </w:pPr>
      <w:r>
        <w:rPr>
          <w:color w:val="000000"/>
          <w:szCs w:val="24"/>
        </w:rPr>
        <w:t xml:space="preserve">2026 m. liepos 10 d. įsakymo Nr. </w:t>
      </w:r>
      <w:r>
        <w:rPr>
          <w:szCs w:val="24"/>
        </w:rPr>
        <w:t>V-678</w:t>
      </w:r>
    </w:p>
    <w:p w14:paraId="55C34935" w14:textId="77777777" w:rsidR="00056B66" w:rsidRDefault="00000000">
      <w:pPr>
        <w:ind w:left="3969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3FDC51AB" w14:textId="77777777" w:rsidR="00056B66" w:rsidRDefault="00056B66">
      <w:pPr>
        <w:jc w:val="center"/>
        <w:rPr>
          <w:bCs/>
          <w:szCs w:val="24"/>
          <w:lang w:eastAsia="lt-LT"/>
        </w:rPr>
      </w:pPr>
    </w:p>
    <w:p w14:paraId="0235D7AE" w14:textId="77777777" w:rsidR="00056B66" w:rsidRDefault="00000000">
      <w:pPr>
        <w:jc w:val="center"/>
      </w:pPr>
      <w:r>
        <w:rPr>
          <w:b/>
          <w:szCs w:val="24"/>
          <w:lang w:eastAsia="lt-LT"/>
        </w:rPr>
        <w:t>(Forma Nr. 025-025-1/a „Prašymas leisti gydytis pasirinktoje pirminės ambulatorinės asmens sveikatos priežiūros įstaigoje</w:t>
      </w:r>
      <w:r>
        <w:rPr>
          <w:b/>
          <w:color w:val="000000"/>
          <w:szCs w:val="24"/>
          <w:lang w:eastAsia="lt-LT"/>
        </w:rPr>
        <w:t xml:space="preserve"> ar psichikos sveikatos centre“)</w:t>
      </w:r>
    </w:p>
    <w:p w14:paraId="669FD76B" w14:textId="77777777" w:rsidR="00056B66" w:rsidRDefault="00056B66">
      <w:pPr>
        <w:jc w:val="center"/>
        <w:rPr>
          <w:bCs/>
          <w:szCs w:val="24"/>
          <w:lang w:eastAsia="lt-LT"/>
        </w:rPr>
      </w:pPr>
    </w:p>
    <w:p w14:paraId="1D182055" w14:textId="77777777" w:rsidR="00056B66" w:rsidRDefault="00000000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419D1C0B" w14:textId="77777777" w:rsidR="00056B66" w:rsidRDefault="00000000">
      <w:pPr>
        <w:tabs>
          <w:tab w:val="left" w:pos="709"/>
        </w:tabs>
        <w:jc w:val="center"/>
      </w:pPr>
      <w:r>
        <w:rPr>
          <w:b/>
          <w:szCs w:val="24"/>
          <w:lang w:eastAsia="lt-LT"/>
        </w:rPr>
        <w:t>LEISTI GYDYTIS PASIRINKTOJE PIRMINĖS AMBULATORINĖS ASMENS SVEIKATOS PRIEŽIŪROS ĮSTAIGOJE</w:t>
      </w:r>
      <w:r>
        <w:rPr>
          <w:b/>
          <w:color w:val="FF0000"/>
          <w:szCs w:val="24"/>
          <w:lang w:eastAsia="lt-LT"/>
        </w:rPr>
        <w:t xml:space="preserve"> </w:t>
      </w:r>
      <w:r>
        <w:rPr>
          <w:b/>
          <w:color w:val="000000"/>
          <w:szCs w:val="24"/>
          <w:lang w:eastAsia="lt-LT"/>
        </w:rPr>
        <w:t xml:space="preserve">AR PSICHIKOS SVEIKATOS CENTRE </w:t>
      </w:r>
    </w:p>
    <w:p w14:paraId="4349B08E" w14:textId="77777777" w:rsidR="00056B66" w:rsidRDefault="00056B66">
      <w:pPr>
        <w:ind w:firstLine="720"/>
        <w:rPr>
          <w:bCs/>
          <w:szCs w:val="24"/>
          <w:lang w:eastAsia="lt-LT"/>
        </w:rPr>
      </w:pPr>
    </w:p>
    <w:p w14:paraId="7D071A43" w14:textId="77777777" w:rsidR="00056B66" w:rsidRDefault="00000000">
      <w:pPr>
        <w:tabs>
          <w:tab w:val="right" w:leader="underscore" w:pos="9639"/>
        </w:tabs>
        <w:ind w:firstLine="720"/>
        <w:jc w:val="both"/>
      </w:pPr>
      <w:r>
        <w:rPr>
          <w:bCs/>
          <w:szCs w:val="24"/>
          <w:lang w:eastAsia="lt-LT"/>
        </w:rPr>
        <w:t>Aš</w:t>
      </w:r>
      <w:r>
        <w:rPr>
          <w:bCs/>
          <w:color w:val="000000"/>
          <w:szCs w:val="24"/>
          <w:lang w:eastAsia="lt-LT"/>
        </w:rPr>
        <w:t>,</w:t>
      </w:r>
      <w:r>
        <w:rPr>
          <w:bCs/>
          <w:color w:val="000000"/>
          <w:szCs w:val="24"/>
          <w:lang w:eastAsia="lt-LT"/>
        </w:rPr>
        <w:tab/>
      </w:r>
      <w:r>
        <w:rPr>
          <w:bCs/>
          <w:szCs w:val="24"/>
          <w:lang w:eastAsia="lt-LT"/>
        </w:rPr>
        <w:t>,</w:t>
      </w:r>
    </w:p>
    <w:p w14:paraId="14878503" w14:textId="77777777" w:rsidR="00056B66" w:rsidRDefault="00000000">
      <w:pPr>
        <w:tabs>
          <w:tab w:val="center" w:pos="5387"/>
        </w:tabs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ab/>
        <w:t>(vardas ir pavardė)</w:t>
      </w:r>
    </w:p>
    <w:p w14:paraId="2E06838E" w14:textId="77777777" w:rsidR="00056B66" w:rsidRDefault="00056B66">
      <w:pPr>
        <w:tabs>
          <w:tab w:val="right" w:leader="underscore" w:pos="9639"/>
        </w:tabs>
        <w:jc w:val="both"/>
        <w:rPr>
          <w:bCs/>
          <w:szCs w:val="24"/>
          <w:lang w:eastAsia="lt-LT"/>
        </w:rPr>
      </w:pPr>
    </w:p>
    <w:p w14:paraId="4AF1B2A8" w14:textId="77777777" w:rsidR="00056B66" w:rsidRDefault="00000000">
      <w:pPr>
        <w:tabs>
          <w:tab w:val="right" w:leader="underscore" w:pos="9639"/>
        </w:tabs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asmens kodas □□□□□□□□□□□, </w:t>
      </w:r>
    </w:p>
    <w:p w14:paraId="355FA93B" w14:textId="77777777" w:rsidR="00056B66" w:rsidRDefault="00000000">
      <w:pPr>
        <w:tabs>
          <w:tab w:val="right" w:leader="underscore" w:pos="9639"/>
        </w:tabs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tel. Nr. _________________________</w:t>
      </w:r>
    </w:p>
    <w:p w14:paraId="31EBF9E0" w14:textId="77777777" w:rsidR="00056B66" w:rsidRDefault="00000000">
      <w:pPr>
        <w:tabs>
          <w:tab w:val="right" w:leader="underscore" w:pos="9639"/>
        </w:tabs>
        <w:jc w:val="both"/>
      </w:pPr>
      <w:r>
        <w:rPr>
          <w:bCs/>
          <w:szCs w:val="24"/>
          <w:lang w:eastAsia="lt-LT"/>
        </w:rPr>
        <w:t>gyvenantis (-i)</w:t>
      </w:r>
      <w:r>
        <w:rPr>
          <w:bCs/>
          <w:szCs w:val="24"/>
          <w:lang w:eastAsia="lt-LT"/>
        </w:rPr>
        <w:tab/>
      </w:r>
      <w:r>
        <w:rPr>
          <w:bCs/>
          <w:szCs w:val="24"/>
          <w:u w:val="single"/>
          <w:lang w:eastAsia="lt-LT"/>
        </w:rPr>
        <w:t>,</w:t>
      </w:r>
    </w:p>
    <w:p w14:paraId="44DDDE1E" w14:textId="77777777" w:rsidR="00056B66" w:rsidRDefault="00000000">
      <w:pPr>
        <w:tabs>
          <w:tab w:val="center" w:pos="5301"/>
        </w:tabs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(adresas)</w:t>
      </w:r>
    </w:p>
    <w:p w14:paraId="0E9EF347" w14:textId="77777777" w:rsidR="00056B66" w:rsidRDefault="00056B66">
      <w:pPr>
        <w:ind w:left="720"/>
        <w:rPr>
          <w:bCs/>
          <w:szCs w:val="24"/>
          <w:lang w:eastAsia="lt-LT"/>
        </w:rPr>
      </w:pPr>
    </w:p>
    <w:p w14:paraId="02E79E1F" w14:textId="77777777" w:rsidR="00056B66" w:rsidRDefault="00000000">
      <w:pPr>
        <w:tabs>
          <w:tab w:val="right" w:leader="underscore" w:pos="9639"/>
        </w:tabs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 DALIS. PIRMINĖ ASMENS SVEIKATOS PRIEŽIŪRA</w:t>
      </w:r>
    </w:p>
    <w:p w14:paraId="0AA9CF00" w14:textId="77777777" w:rsidR="00056B66" w:rsidRDefault="00056B66">
      <w:pPr>
        <w:tabs>
          <w:tab w:val="right" w:leader="underscore" w:pos="9639"/>
        </w:tabs>
        <w:ind w:firstLine="720"/>
        <w:jc w:val="both"/>
        <w:rPr>
          <w:bCs/>
          <w:color w:val="000000"/>
          <w:szCs w:val="24"/>
          <w:lang w:eastAsia="lt-LT"/>
        </w:rPr>
      </w:pPr>
    </w:p>
    <w:p w14:paraId="2F76EE46" w14:textId="77777777" w:rsidR="00056B66" w:rsidRDefault="00000000">
      <w:pPr>
        <w:tabs>
          <w:tab w:val="right" w:leader="underscore" w:pos="9639"/>
        </w:tabs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prašau mane įrašyti į ____________________________________________________aptarnaujamų</w:t>
      </w:r>
    </w:p>
    <w:p w14:paraId="009FB18A" w14:textId="77777777" w:rsidR="00056B66" w:rsidRDefault="00000000">
      <w:pPr>
        <w:tabs>
          <w:tab w:val="center" w:pos="5226"/>
        </w:tabs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(pirminės ambulatorinės asmens sveikatos priežiūros įstaigos pavadinimas)</w:t>
      </w:r>
    </w:p>
    <w:p w14:paraId="096AB59E" w14:textId="77777777" w:rsidR="00056B66" w:rsidRDefault="00056B66">
      <w:pPr>
        <w:tabs>
          <w:tab w:val="right" w:leader="underscore" w:pos="9638"/>
        </w:tabs>
        <w:jc w:val="both"/>
        <w:rPr>
          <w:bCs/>
          <w:color w:val="000000"/>
          <w:szCs w:val="24"/>
          <w:lang w:eastAsia="lt-LT"/>
        </w:rPr>
      </w:pPr>
    </w:p>
    <w:p w14:paraId="5DC62C40" w14:textId="77777777" w:rsidR="00056B66" w:rsidRDefault="00000000">
      <w:pPr>
        <w:tabs>
          <w:tab w:val="right" w:leader="underscore" w:pos="9638"/>
        </w:tabs>
        <w:jc w:val="both"/>
      </w:pPr>
      <w:r>
        <w:rPr>
          <w:bCs/>
          <w:color w:val="000000"/>
          <w:szCs w:val="24"/>
          <w:lang w:eastAsia="lt-LT"/>
        </w:rPr>
        <w:t>asmenų sąrašą. Norėčiau pasirinkti šį gydytoją:</w:t>
      </w:r>
      <w:r>
        <w:rPr>
          <w:bCs/>
          <w:color w:val="000000"/>
          <w:szCs w:val="24"/>
          <w:lang w:eastAsia="lt-LT"/>
        </w:rPr>
        <w:tab/>
        <w:t>;</w:t>
      </w:r>
    </w:p>
    <w:p w14:paraId="169C89A4" w14:textId="77777777" w:rsidR="00056B66" w:rsidRDefault="00000000">
      <w:pPr>
        <w:tabs>
          <w:tab w:val="center" w:pos="6946"/>
        </w:tabs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(vardas ir pavardė) </w:t>
      </w:r>
    </w:p>
    <w:p w14:paraId="0E590BC2" w14:textId="77777777" w:rsidR="00056B66" w:rsidRDefault="00056B66">
      <w:pPr>
        <w:tabs>
          <w:tab w:val="right" w:leader="underscore" w:pos="4944"/>
        </w:tabs>
        <w:ind w:firstLine="720"/>
        <w:rPr>
          <w:bCs/>
          <w:color w:val="000000"/>
          <w:szCs w:val="24"/>
          <w:lang w:eastAsia="lt-LT"/>
        </w:rPr>
      </w:pPr>
    </w:p>
    <w:p w14:paraId="0924C747" w14:textId="77777777" w:rsidR="00056B66" w:rsidRDefault="00000000">
      <w:pPr>
        <w:tabs>
          <w:tab w:val="right" w:leader="underscore" w:pos="9639"/>
        </w:tabs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II. DALIS. PIRMINĖ PSICHIKOS SVEIKATOS PRIEŽIŪRA</w:t>
      </w:r>
    </w:p>
    <w:p w14:paraId="62FDB24D" w14:textId="77777777" w:rsidR="00056B66" w:rsidRDefault="00056B66">
      <w:pPr>
        <w:tabs>
          <w:tab w:val="right" w:leader="underscore" w:pos="9639"/>
        </w:tabs>
        <w:ind w:firstLine="720"/>
        <w:jc w:val="both"/>
        <w:rPr>
          <w:bCs/>
          <w:color w:val="000000"/>
          <w:szCs w:val="24"/>
          <w:lang w:eastAsia="lt-LT"/>
        </w:rPr>
      </w:pPr>
    </w:p>
    <w:p w14:paraId="39AE2710" w14:textId="77777777" w:rsidR="00056B66" w:rsidRDefault="00000000">
      <w:pPr>
        <w:tabs>
          <w:tab w:val="right" w:leader="underscore" w:pos="9638"/>
        </w:tabs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____________________________________________________ aptarnaujamų </w:t>
      </w:r>
    </w:p>
    <w:p w14:paraId="691D6AA6" w14:textId="77777777" w:rsidR="00056B66" w:rsidRDefault="00000000">
      <w:pPr>
        <w:tabs>
          <w:tab w:val="center" w:pos="4253"/>
        </w:tabs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                (pirminės psichikos sveikatos priežiūros paslaugas teikiančios įstaigos pavadinimas)</w:t>
      </w:r>
    </w:p>
    <w:p w14:paraId="28915A57" w14:textId="77777777" w:rsidR="00056B66" w:rsidRDefault="00056B66">
      <w:pPr>
        <w:tabs>
          <w:tab w:val="left" w:leader="underscore" w:pos="5130"/>
          <w:tab w:val="left" w:pos="5814"/>
          <w:tab w:val="left" w:leader="underscore" w:pos="9779"/>
        </w:tabs>
        <w:jc w:val="both"/>
        <w:rPr>
          <w:bCs/>
          <w:color w:val="000000"/>
          <w:szCs w:val="24"/>
          <w:lang w:eastAsia="lt-LT"/>
        </w:rPr>
      </w:pPr>
    </w:p>
    <w:p w14:paraId="6B4394FE" w14:textId="77777777" w:rsidR="00056B66" w:rsidRDefault="00000000">
      <w:pPr>
        <w:tabs>
          <w:tab w:val="right" w:leader="underscore" w:pos="9638"/>
        </w:tabs>
      </w:pPr>
      <w:r>
        <w:rPr>
          <w:bCs/>
          <w:szCs w:val="24"/>
          <w:lang w:eastAsia="lt-LT"/>
        </w:rPr>
        <w:t xml:space="preserve">asmenų sąrašą. </w:t>
      </w:r>
    </w:p>
    <w:p w14:paraId="1AB7C8DD" w14:textId="77777777" w:rsidR="00056B66" w:rsidRDefault="00056B66">
      <w:pPr>
        <w:ind w:firstLine="720"/>
        <w:rPr>
          <w:bCs/>
          <w:szCs w:val="24"/>
          <w:lang w:eastAsia="lt-LT"/>
        </w:rPr>
      </w:pPr>
    </w:p>
    <w:p w14:paraId="17A1920A" w14:textId="77777777" w:rsidR="00056B66" w:rsidRDefault="00000000">
      <w:pPr>
        <w:ind w:firstLine="720"/>
        <w:jc w:val="both"/>
      </w:pPr>
      <w:r>
        <w:rPr>
          <w:bCs/>
          <w:szCs w:val="24"/>
          <w:lang w:eastAsia="lt-LT"/>
        </w:rPr>
        <w:t>Patvirtinu, kad esu informuotas (-a), jog:</w:t>
      </w:r>
      <w:r>
        <w:rPr>
          <w:bCs/>
          <w:color w:val="000000"/>
          <w:szCs w:val="24"/>
          <w:shd w:val="clear" w:color="auto" w:fill="FFFF00"/>
        </w:rPr>
        <w:t xml:space="preserve"> </w:t>
      </w:r>
    </w:p>
    <w:p w14:paraId="2C6C559D" w14:textId="77777777" w:rsidR="00056B66" w:rsidRDefault="00000000">
      <w:pPr>
        <w:ind w:firstLine="720"/>
        <w:jc w:val="both"/>
      </w:pPr>
      <w:r>
        <w:rPr>
          <w:bCs/>
          <w:color w:val="000000"/>
          <w:szCs w:val="24"/>
        </w:rPr>
        <w:t xml:space="preserve">1) galiu būti prirašytas (-a) prie psichikos sveikatos centro </w:t>
      </w:r>
      <w:r>
        <w:rPr>
          <w:color w:val="000000"/>
          <w:szCs w:val="24"/>
        </w:rPr>
        <w:t>toje pačioje Valstybinės ligonių kasos prie Sveikatos apsaugos ministerijos aptarnaujamoje regioninės funkcinės sveikatos priežiūros teritorijoje, kurioje paslaugas teikia mano pasirinkta pirminės ambulatorinės asmens sveikatos priežiūros įstaiga (toliau – PAASPĮ), arba su ja besiribojančioje kitos regioninės funkcinės sveikatos priežiūros teritorijos savivaldybėje;</w:t>
      </w:r>
    </w:p>
    <w:p w14:paraId="531D228E" w14:textId="77777777" w:rsidR="00056B66" w:rsidRDefault="00000000">
      <w:pPr>
        <w:ind w:firstLine="720"/>
        <w:jc w:val="both"/>
      </w:pPr>
      <w:r>
        <w:rPr>
          <w:color w:val="000000"/>
          <w:szCs w:val="24"/>
          <w:lang w:eastAsia="lt-LT"/>
        </w:rPr>
        <w:t xml:space="preserve">2) jei neužpildysiu šio prašymo II dalies „Pirminė psichikos sveikatos priežiūra“, būsiu priskirtas (-a) PAASPĮ, kurioje pasirinkau šeimos gydytoją </w:t>
      </w:r>
      <w:r>
        <w:rPr>
          <w:color w:val="000000"/>
          <w:szCs w:val="24"/>
        </w:rPr>
        <w:t>(jeigu ši PAASPĮ pati teikia psichikos sveikatos priežiūros paslaugas)</w:t>
      </w:r>
      <w:r>
        <w:rPr>
          <w:color w:val="000000"/>
          <w:szCs w:val="24"/>
          <w:lang w:eastAsia="lt-LT"/>
        </w:rPr>
        <w:t>, arba psichikos sveikatos centrui, su kuriuo ši PAASPĮ yra sudariusi sutartį dėl pirminės psichikos sveikatos priežiūros paslaugų teikimo.</w:t>
      </w:r>
    </w:p>
    <w:p w14:paraId="1FC3761B" w14:textId="77777777" w:rsidR="00056B66" w:rsidRDefault="00056B66">
      <w:pPr>
        <w:ind w:firstLine="720"/>
        <w:jc w:val="both"/>
        <w:rPr>
          <w:szCs w:val="24"/>
          <w:lang w:eastAsia="lt-LT"/>
        </w:rPr>
      </w:pPr>
    </w:p>
    <w:p w14:paraId="2896BF74" w14:textId="77777777" w:rsidR="00056B66" w:rsidRDefault="00056B66">
      <w:pPr>
        <w:ind w:firstLine="720"/>
        <w:rPr>
          <w:szCs w:val="24"/>
          <w:lang w:eastAsia="lt-LT"/>
        </w:rPr>
      </w:pPr>
    </w:p>
    <w:p w14:paraId="3A3B9038" w14:textId="77777777" w:rsidR="00056B66" w:rsidRDefault="00000000">
      <w:pPr>
        <w:tabs>
          <w:tab w:val="right" w:leader="underscore" w:pos="4944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Data ________________ Asmens (globėjo) parašas _________________</w:t>
      </w:r>
    </w:p>
    <w:p w14:paraId="1A188E56" w14:textId="77777777" w:rsidR="00056B66" w:rsidRDefault="00056B66">
      <w:pPr>
        <w:pageBreakBefore/>
        <w:tabs>
          <w:tab w:val="right" w:leader="underscore" w:pos="4944"/>
        </w:tabs>
        <w:ind w:firstLine="720"/>
        <w:jc w:val="both"/>
        <w:rPr>
          <w:color w:val="000000"/>
          <w:szCs w:val="24"/>
          <w:lang w:eastAsia="lt-LT"/>
        </w:rPr>
      </w:pPr>
    </w:p>
    <w:p w14:paraId="3B19327D" w14:textId="77777777" w:rsidR="00056B66" w:rsidRDefault="00000000">
      <w:pPr>
        <w:jc w:val="center"/>
      </w:pPr>
      <w:r>
        <w:rPr>
          <w:bCs/>
          <w:color w:val="000000"/>
          <w:szCs w:val="24"/>
          <w:lang w:eastAsia="lt-LT"/>
        </w:rPr>
        <w:t>Pildoma tik prireikus</w:t>
      </w:r>
    </w:p>
    <w:p w14:paraId="50B2B68F" w14:textId="77777777" w:rsidR="00056B66" w:rsidRDefault="00056B66">
      <w:pPr>
        <w:ind w:firstLine="720"/>
        <w:rPr>
          <w:color w:val="000000"/>
          <w:szCs w:val="24"/>
          <w:lang w:eastAsia="lt-LT"/>
        </w:rPr>
      </w:pPr>
    </w:p>
    <w:p w14:paraId="73125AEC" w14:textId="77777777" w:rsidR="00056B66" w:rsidRDefault="00000000">
      <w:pPr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Sutinku, kad gydytoją man paskirtų asmens sveikatos priežiūros įstaigos administracija.</w:t>
      </w:r>
    </w:p>
    <w:p w14:paraId="2236FACF" w14:textId="77777777" w:rsidR="00056B66" w:rsidRDefault="00056B66">
      <w:pPr>
        <w:ind w:left="709" w:firstLine="720"/>
        <w:jc w:val="both"/>
        <w:rPr>
          <w:color w:val="000000"/>
          <w:szCs w:val="24"/>
          <w:lang w:eastAsia="lt-LT"/>
        </w:rPr>
      </w:pPr>
    </w:p>
    <w:p w14:paraId="3240A068" w14:textId="77777777" w:rsidR="00056B66" w:rsidRDefault="00000000">
      <w:pPr>
        <w:tabs>
          <w:tab w:val="right" w:leader="underscore" w:pos="5871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Asmens (globėjo) parašas</w:t>
      </w:r>
      <w:r>
        <w:rPr>
          <w:color w:val="000000"/>
          <w:szCs w:val="24"/>
          <w:lang w:eastAsia="lt-LT"/>
        </w:rPr>
        <w:tab/>
      </w:r>
    </w:p>
    <w:p w14:paraId="74567B03" w14:textId="77777777" w:rsidR="00056B66" w:rsidRDefault="00056B66">
      <w:pPr>
        <w:tabs>
          <w:tab w:val="right" w:leader="underscore" w:pos="5871"/>
        </w:tabs>
        <w:ind w:firstLine="720"/>
        <w:jc w:val="both"/>
        <w:rPr>
          <w:i/>
          <w:color w:val="000000"/>
          <w:szCs w:val="24"/>
          <w:lang w:eastAsia="lt-LT"/>
        </w:rPr>
      </w:pPr>
    </w:p>
    <w:p w14:paraId="34BA1C00" w14:textId="77777777" w:rsidR="00056B66" w:rsidRDefault="00000000">
      <w:pPr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  <w:t>Pildo įstaigos personalas</w:t>
      </w:r>
    </w:p>
    <w:p w14:paraId="62D0F3DB" w14:textId="77777777" w:rsidR="00056B66" w:rsidRDefault="00056B66">
      <w:pPr>
        <w:tabs>
          <w:tab w:val="right" w:leader="underscore" w:pos="4920"/>
        </w:tabs>
        <w:ind w:firstLine="720"/>
        <w:jc w:val="both"/>
        <w:rPr>
          <w:color w:val="000000"/>
          <w:szCs w:val="24"/>
          <w:lang w:eastAsia="lt-LT"/>
        </w:rPr>
      </w:pPr>
    </w:p>
    <w:p w14:paraId="0527F9D2" w14:textId="77777777" w:rsidR="00056B66" w:rsidRDefault="00000000">
      <w:pPr>
        <w:tabs>
          <w:tab w:val="right" w:leader="underscore" w:pos="4920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Įstaigos ID kodas </w:t>
      </w:r>
      <w:r>
        <w:rPr>
          <w:color w:val="000000"/>
          <w:szCs w:val="24"/>
          <w:lang w:eastAsia="lt-LT"/>
        </w:rPr>
        <w:tab/>
      </w:r>
    </w:p>
    <w:p w14:paraId="69A797EC" w14:textId="77777777" w:rsidR="00056B66" w:rsidRDefault="00000000">
      <w:pPr>
        <w:tabs>
          <w:tab w:val="right" w:leader="underscore" w:pos="4920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Gydytojo ID kodas</w:t>
      </w:r>
      <w:r>
        <w:rPr>
          <w:color w:val="000000"/>
          <w:szCs w:val="24"/>
          <w:lang w:eastAsia="lt-LT"/>
        </w:rPr>
        <w:tab/>
      </w:r>
    </w:p>
    <w:p w14:paraId="5D7C2022" w14:textId="77777777" w:rsidR="00056B66" w:rsidRDefault="00000000">
      <w:pPr>
        <w:tabs>
          <w:tab w:val="right" w:leader="underscore" w:pos="9639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Prašymas registruotas įstaigoje</w:t>
      </w:r>
    </w:p>
    <w:p w14:paraId="7DE9ABAA" w14:textId="77777777" w:rsidR="00056B66" w:rsidRDefault="00000000">
      <w:pPr>
        <w:tabs>
          <w:tab w:val="right" w:leader="underscore" w:pos="5301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registracijos Nr. ________</w:t>
      </w:r>
    </w:p>
    <w:p w14:paraId="086B8781" w14:textId="77777777" w:rsidR="00056B66" w:rsidRDefault="00000000">
      <w:pPr>
        <w:tabs>
          <w:tab w:val="center" w:pos="1843"/>
        </w:tabs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(Data)</w:t>
      </w:r>
    </w:p>
    <w:p w14:paraId="203A2553" w14:textId="77777777" w:rsidR="00056B66" w:rsidRDefault="00056B66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ind w:firstLine="720"/>
        <w:jc w:val="both"/>
        <w:rPr>
          <w:color w:val="000000"/>
          <w:szCs w:val="24"/>
          <w:lang w:eastAsia="lt-LT"/>
        </w:rPr>
      </w:pPr>
    </w:p>
    <w:p w14:paraId="71B6A33D" w14:textId="77777777" w:rsidR="00056B66" w:rsidRDefault="00000000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Atsakingas įstaigos darbuotojas</w:t>
      </w:r>
    </w:p>
    <w:p w14:paraId="06A13CF2" w14:textId="77777777" w:rsidR="00056B66" w:rsidRDefault="00056B66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jc w:val="both"/>
        <w:rPr>
          <w:color w:val="000000"/>
          <w:szCs w:val="24"/>
          <w:lang w:eastAsia="lt-L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5"/>
        <w:gridCol w:w="3215"/>
        <w:gridCol w:w="3215"/>
      </w:tblGrid>
      <w:tr w:rsidR="00056B66" w14:paraId="3416E069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509" w14:textId="77777777" w:rsidR="00056B66" w:rsidRDefault="00000000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42B2E228" w14:textId="77777777" w:rsidR="00056B66" w:rsidRDefault="00000000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(Pareigos)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E3FB" w14:textId="77777777" w:rsidR="00056B66" w:rsidRDefault="00000000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48291104" w14:textId="77777777" w:rsidR="00056B66" w:rsidRDefault="00000000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(Parašas)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E9174" w14:textId="77777777" w:rsidR="00056B66" w:rsidRDefault="00000000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149F0887" w14:textId="77777777" w:rsidR="00056B66" w:rsidRDefault="00000000">
            <w:pPr>
              <w:tabs>
                <w:tab w:val="center" w:pos="1653"/>
                <w:tab w:val="center" w:pos="5643"/>
                <w:tab w:val="center" w:pos="8094"/>
              </w:tabs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(Vardas ir pavardė)</w:t>
            </w:r>
          </w:p>
        </w:tc>
      </w:tr>
    </w:tbl>
    <w:p w14:paraId="6CABECEA" w14:textId="77777777" w:rsidR="00056B66" w:rsidRDefault="00000000">
      <w:pPr>
        <w:rPr>
          <w:szCs w:val="24"/>
        </w:rPr>
      </w:pPr>
      <w:r>
        <w:rPr>
          <w:szCs w:val="24"/>
        </w:rPr>
        <w:t>__________________________</w:t>
      </w:r>
    </w:p>
    <w:p w14:paraId="1AACC5DF" w14:textId="77777777" w:rsidR="00056B66" w:rsidRDefault="00056B66">
      <w:pPr>
        <w:ind w:left="3969"/>
      </w:pPr>
    </w:p>
    <w:sectPr w:rsidR="00056B66">
      <w:headerReference w:type="default" r:id="rId6"/>
      <w:headerReference w:type="first" r:id="rId7"/>
      <w:pgSz w:w="11906" w:h="16838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493E" w14:textId="77777777" w:rsidR="00555C96" w:rsidRDefault="00555C96">
      <w:r>
        <w:separator/>
      </w:r>
    </w:p>
  </w:endnote>
  <w:endnote w:type="continuationSeparator" w:id="0">
    <w:p w14:paraId="1FE5D9AC" w14:textId="77777777" w:rsidR="00555C96" w:rsidRDefault="0055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11A6" w14:textId="77777777" w:rsidR="00555C96" w:rsidRDefault="00555C96">
      <w:r>
        <w:rPr>
          <w:color w:val="000000"/>
        </w:rPr>
        <w:separator/>
      </w:r>
    </w:p>
  </w:footnote>
  <w:footnote w:type="continuationSeparator" w:id="0">
    <w:p w14:paraId="6922841E" w14:textId="77777777" w:rsidR="00555C96" w:rsidRDefault="00555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3B16" w14:textId="77777777" w:rsidR="00000000" w:rsidRDefault="00000000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3B60B401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9B80" w14:textId="77777777" w:rsidR="00000000" w:rsidRDefault="00000000">
    <w:pPr>
      <w:tabs>
        <w:tab w:val="center" w:pos="4153"/>
        <w:tab w:val="right" w:pos="8306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56B66"/>
    <w:rsid w:val="00056B66"/>
    <w:rsid w:val="00307DEB"/>
    <w:rsid w:val="00555C96"/>
    <w:rsid w:val="008E1F69"/>
    <w:rsid w:val="00F6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2435"/>
  <w15:docId w15:val="{63BFE1E7-15F0-4DA9-A1FB-0D03FE2A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Dainius Kryžanauskas</dc:creator>
  <cp:lastModifiedBy>Lina Dus</cp:lastModifiedBy>
  <cp:revision>2</cp:revision>
  <cp:lastPrinted>2026-07-13T08:42:00Z</cp:lastPrinted>
  <dcterms:created xsi:type="dcterms:W3CDTF">2026-07-13T08:43:00Z</dcterms:created>
  <dcterms:modified xsi:type="dcterms:W3CDTF">2026-07-13T08:43:00Z</dcterms:modified>
</cp:coreProperties>
</file>